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D4" w:rsidRDefault="002F55D4" w:rsidP="002F55D4">
      <w:pPr>
        <w:jc w:val="right"/>
        <w:rPr>
          <w:b/>
          <w:sz w:val="16"/>
          <w:szCs w:val="16"/>
        </w:rPr>
      </w:pPr>
    </w:p>
    <w:p w:rsidR="002F55D4" w:rsidRDefault="002F55D4" w:rsidP="002F55D4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2F55D4" w:rsidRDefault="002F55D4" w:rsidP="002F55D4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2F55D4" w:rsidRDefault="00C431AF" w:rsidP="002F55D4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bookmarkStart w:id="0" w:name="_GoBack"/>
      <w:bookmarkEnd w:id="0"/>
      <w:r>
        <w:rPr>
          <w:sz w:val="16"/>
          <w:szCs w:val="16"/>
        </w:rPr>
        <w:t>16 lutego</w:t>
      </w:r>
      <w:r w:rsidR="002F55D4">
        <w:rPr>
          <w:sz w:val="16"/>
          <w:szCs w:val="16"/>
        </w:rPr>
        <w:t xml:space="preserve"> 2024 roku. </w:t>
      </w:r>
    </w:p>
    <w:p w:rsidR="002F55D4" w:rsidRDefault="002F55D4" w:rsidP="002F55D4">
      <w:pPr>
        <w:jc w:val="right"/>
        <w:rPr>
          <w:sz w:val="16"/>
          <w:szCs w:val="16"/>
        </w:rPr>
      </w:pPr>
    </w:p>
    <w:p w:rsidR="002F55D4" w:rsidRPr="00F358D0" w:rsidRDefault="002F55D4" w:rsidP="002F55D4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2F55D4" w:rsidRPr="00E577D1" w:rsidRDefault="002F55D4" w:rsidP="002F55D4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:rsidR="002F55D4" w:rsidRDefault="002F55D4" w:rsidP="002F55D4">
      <w:pPr>
        <w:widowControl/>
        <w:autoSpaceDE w:val="0"/>
        <w:rPr>
          <w:rFonts w:eastAsia="Times New Roman"/>
          <w:b/>
          <w:bCs/>
          <w:color w:val="auto"/>
        </w:rPr>
      </w:pPr>
    </w:p>
    <w:p w:rsidR="002F55D4" w:rsidRPr="00C72CBA" w:rsidRDefault="002F55D4" w:rsidP="002F55D4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2F55D4" w:rsidRPr="00C72CBA" w:rsidRDefault="002F55D4" w:rsidP="002F55D4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2F55D4" w:rsidRPr="00C72CBA" w:rsidRDefault="002F55D4" w:rsidP="002F55D4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2F55D4" w:rsidRPr="00C72CBA" w:rsidRDefault="002F55D4" w:rsidP="002F55D4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2F55D4" w:rsidRPr="007D7397" w:rsidRDefault="002F55D4" w:rsidP="002F55D4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2F55D4" w:rsidRDefault="002F55D4" w:rsidP="002F55D4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2F55D4" w:rsidRPr="00C72CBA" w:rsidRDefault="002F55D4" w:rsidP="002F55D4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2F55D4" w:rsidRPr="005810D6" w:rsidRDefault="002F55D4" w:rsidP="002F55D4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2F55D4" w:rsidRPr="005810D6" w:rsidRDefault="002F55D4" w:rsidP="002F55D4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2F55D4" w:rsidRPr="005810D6" w:rsidRDefault="002F55D4" w:rsidP="002F55D4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2F55D4" w:rsidRPr="005810D6" w:rsidRDefault="002F55D4" w:rsidP="002F55D4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2F55D4" w:rsidRDefault="002F55D4" w:rsidP="002F55D4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2F55D4" w:rsidRPr="00F358D0" w:rsidRDefault="002F55D4" w:rsidP="002F55D4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2F55D4" w:rsidRPr="005810D6" w:rsidTr="002F55D4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55D4" w:rsidRPr="005810D6" w:rsidRDefault="002F55D4" w:rsidP="002F55D4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2F55D4" w:rsidRPr="00F358D0" w:rsidRDefault="002F55D4" w:rsidP="002F55D4">
      <w:pPr>
        <w:jc w:val="both"/>
        <w:rPr>
          <w:rFonts w:eastAsia="Tahoma" w:cs="Tahoma"/>
          <w:color w:val="auto"/>
          <w:sz w:val="20"/>
          <w:szCs w:val="20"/>
        </w:rPr>
      </w:pPr>
    </w:p>
    <w:p w:rsidR="002F55D4" w:rsidRPr="005810D6" w:rsidRDefault="002F55D4" w:rsidP="002F55D4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2F55D4" w:rsidRPr="00F358D0" w:rsidRDefault="002F55D4" w:rsidP="002F55D4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2F55D4" w:rsidRPr="00AD67D8" w:rsidRDefault="002F55D4" w:rsidP="002F55D4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</w:t>
      </w:r>
      <w:r>
        <w:rPr>
          <w:rFonts w:eastAsia="Times New Roman"/>
          <w:lang w:eastAsia="pl-PL"/>
        </w:rPr>
        <w:t xml:space="preserve">zporządzenie o ochronie danych) oraz </w:t>
      </w:r>
      <w:r w:rsidRPr="005E613E">
        <w:rPr>
          <w:rFonts w:eastAsia="Times New Roman"/>
          <w:lang w:eastAsia="pl-PL"/>
        </w:rPr>
        <w:t xml:space="preserve">ustawy z dnia </w:t>
      </w:r>
      <w:r>
        <w:rPr>
          <w:rFonts w:eastAsia="Times New Roman"/>
          <w:lang w:eastAsia="pl-PL"/>
        </w:rPr>
        <w:t xml:space="preserve">              </w:t>
      </w:r>
      <w:r w:rsidRPr="005E613E">
        <w:rPr>
          <w:rFonts w:eastAsia="Times New Roman"/>
          <w:lang w:eastAsia="pl-PL"/>
        </w:rPr>
        <w:t>13 maja 2016 r. o przeciwdziałaniu zagrożeniom przestępczością na tle seksualnym</w:t>
      </w:r>
      <w:r>
        <w:rPr>
          <w:rFonts w:eastAsia="Times New Roman"/>
          <w:lang w:eastAsia="pl-PL"/>
        </w:rPr>
        <w:t>.</w:t>
      </w:r>
    </w:p>
    <w:p w:rsidR="002F55D4" w:rsidRPr="00AD67D8" w:rsidRDefault="002F55D4" w:rsidP="002F55D4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2F55D4" w:rsidRDefault="002F55D4" w:rsidP="002F55D4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2F55D4" w:rsidRPr="00AD67D8" w:rsidRDefault="002F55D4" w:rsidP="002F55D4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2F55D4" w:rsidRPr="00E577D1" w:rsidTr="002F55D4">
        <w:tc>
          <w:tcPr>
            <w:tcW w:w="675" w:type="dxa"/>
            <w:shd w:val="pct5" w:color="auto" w:fill="auto"/>
            <w:vAlign w:val="center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2F55D4" w:rsidRPr="00E577D1" w:rsidTr="002F55D4">
        <w:tc>
          <w:tcPr>
            <w:tcW w:w="675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2F55D4" w:rsidRPr="00E577D1" w:rsidTr="002F55D4">
        <w:tc>
          <w:tcPr>
            <w:tcW w:w="675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2F55D4" w:rsidRPr="00E577D1" w:rsidTr="002F55D4">
        <w:tc>
          <w:tcPr>
            <w:tcW w:w="675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2F55D4" w:rsidRPr="00E577D1" w:rsidRDefault="002F55D4" w:rsidP="002F55D4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2F55D4" w:rsidRPr="00C72CBA" w:rsidRDefault="002F55D4" w:rsidP="002F55D4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2F55D4" w:rsidRPr="00E577D1" w:rsidRDefault="002F55D4" w:rsidP="002F55D4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2F55D4" w:rsidRPr="00E577D1" w:rsidRDefault="002F55D4" w:rsidP="002F55D4">
      <w:pPr>
        <w:widowControl/>
        <w:autoSpaceDE w:val="0"/>
        <w:rPr>
          <w:rFonts w:eastAsia="Times New Roman"/>
          <w:color w:val="auto"/>
        </w:rPr>
      </w:pPr>
    </w:p>
    <w:p w:rsidR="002F55D4" w:rsidRDefault="002F55D4" w:rsidP="002F55D4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2F55D4" w:rsidRPr="00C72CBA" w:rsidRDefault="002F55D4" w:rsidP="002F55D4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2F55D4" w:rsidRPr="00C72CBA" w:rsidRDefault="002F55D4" w:rsidP="002F55D4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2F55D4" w:rsidRPr="00C72CBA" w:rsidRDefault="002F55D4" w:rsidP="002F55D4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2F55D4" w:rsidRDefault="002F55D4" w:rsidP="002F55D4">
      <w:pPr>
        <w:rPr>
          <w:rFonts w:eastAsia="Times New Roman"/>
          <w:color w:val="auto"/>
        </w:rPr>
      </w:pPr>
    </w:p>
    <w:p w:rsidR="00ED0C15" w:rsidRDefault="00ED0C15"/>
    <w:sectPr w:rsidR="00ED0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1AF"/>
    <w:rsid w:val="002F55D4"/>
    <w:rsid w:val="00C431AF"/>
    <w:rsid w:val="00ED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55D4"/>
    <w:pPr>
      <w:widowControl w:val="0"/>
      <w:suppressAutoHyphens/>
    </w:pPr>
    <w:rPr>
      <w:rFonts w:ascii="Times New Roman" w:eastAsia="Lucida Sans Unicode" w:hAnsi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55D4"/>
    <w:pPr>
      <w:widowControl w:val="0"/>
      <w:suppressAutoHyphens/>
    </w:pPr>
    <w:rPr>
      <w:rFonts w:ascii="Times New Roman" w:eastAsia="Lucida Sans Unicode" w:hAnsi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gnieszka%20Osiwata\Kluby%20Sportowe%20i%20NGO\Konkursy\2024\Za&#322;&#261;cznik%20Nr%201%20do%20og&#322;oszenia%20otwartego%20konkursu%20z%20dnia%2005%2001%202024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1 do ogłoszenia otwartego konkursu z dnia 05 01 2024</Template>
  <TotalTime>1</TotalTime>
  <Pages>1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2024-02-16T09:55:00Z</dcterms:created>
  <dcterms:modified xsi:type="dcterms:W3CDTF">2024-02-16T09:56:00Z</dcterms:modified>
</cp:coreProperties>
</file>